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bookmarkStart w:id="0" w:name="_Toc40176490"/>
    </w:p>
    <w:p/>
    <w:p>
      <w:pPr>
        <w:pStyle w:val="Titel"/>
      </w:pPr>
      <w:r>
        <w:t>Projektbeschreibung</w:t>
      </w:r>
    </w:p>
    <w:p>
      <w:pPr>
        <w:pStyle w:val="Untertitel"/>
      </w:pPr>
      <w:r>
        <w:t>Zum Förderantrag „Forschung &amp; Technologieentwicklung Qualität “Forschungseinrichtungen“</w:t>
      </w:r>
    </w:p>
    <w:p>
      <w:pPr>
        <w:pStyle w:val="berschrift2"/>
        <w:numPr>
          <w:ilvl w:val="0"/>
          <w:numId w:val="0"/>
        </w:numPr>
        <w:ind w:left="680" w:hanging="680"/>
      </w:pPr>
      <w:bookmarkStart w:id="1" w:name="_Toc203564848"/>
      <w:r>
        <w:t>Projekttitel:</w:t>
      </w:r>
      <w:bookmarkEnd w:id="1"/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4B674EFACC704BE4BC374E9A35A22C67"/>
          </w:placeholder>
          <w:showingPlcHdr/>
          <w:text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weitere Bearbeitung Ihres Förderansuchens benötigen wir die in der vorliegenden Projektbeschreibung beschriebenen Informationen sowie die unter Punkt 3 und 4 genannten Dokumente.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8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Content>
        <w:p>
          <w:pPr>
            <w:pStyle w:val="Inhaltsverzeichnisberschrift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>
          <w:pPr>
            <w:rPr>
              <w:lang w:val="de-DE" w:eastAsia="de-AT"/>
            </w:rPr>
          </w:pPr>
        </w:p>
        <w:p>
          <w:pPr>
            <w:pStyle w:val="Verzeichnis2"/>
            <w:tabs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rFonts w:asciiTheme="majorHAnsi" w:hAnsiTheme="majorHAnsi" w:cstheme="majorHAnsi"/>
              <w:caps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cstheme="majorHAnsi"/>
              <w:caps/>
              <w:szCs w:val="24"/>
            </w:rPr>
            <w:fldChar w:fldCharType="separate"/>
          </w:r>
          <w:hyperlink w:anchor="_Toc203564848" w:history="1">
            <w:r>
              <w:rPr>
                <w:rStyle w:val="Hyperlink"/>
                <w:noProof/>
              </w:rPr>
              <w:t>Projekttitel: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9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0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1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 und Referenzen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2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Vergaberecht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53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4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5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Konkrete Forschungsfrage(n)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Stand der Wissenschaft/Technologie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Projektbeschreibung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8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9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Strategie zur wissenschaftlichen Nutzung/Verwertung.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60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Strategische Positionierung und projektspezifischer Beitrag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73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2.8.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Ausfinanzierung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74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2.9.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9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9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98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Hinweise zur EFRE/IBW &amp; JTF Förderung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ascii="Cambria" w:hAnsi="Cambria"/>
              <w:bCs w:val="0"/>
              <w:sz w:val="21"/>
              <w:szCs w:val="22"/>
              <w:lang w:val="de-DE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/>
    <w:p/>
    <w:p/>
    <w:p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p>
      <w:pPr>
        <w:pStyle w:val="berschrift1"/>
      </w:pPr>
      <w:bookmarkStart w:id="2" w:name="_Toc203564849"/>
      <w:bookmarkEnd w:id="0"/>
      <w:r>
        <w:lastRenderedPageBreak/>
        <w:t>Förderwerberin</w:t>
      </w:r>
      <w:bookmarkEnd w:id="2"/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3" w:name="_Toc153785965"/>
      <w:bookmarkStart w:id="4" w:name="_Toc153786133"/>
      <w:bookmarkStart w:id="5" w:name="_Toc153786220"/>
      <w:bookmarkStart w:id="6" w:name="_Toc203564850"/>
      <w:r>
        <w:rPr>
          <w:rFonts w:eastAsiaTheme="minorHAnsi"/>
          <w:sz w:val="24"/>
        </w:rPr>
        <w:t>Vorstellung der Förderwerberin</w:t>
      </w:r>
      <w:bookmarkEnd w:id="3"/>
      <w:bookmarkEnd w:id="4"/>
      <w:bookmarkEnd w:id="5"/>
      <w:bookmarkEnd w:id="6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Stellen Sie die antragstellende Organisation vor. Beschreiben Sie 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612279465"/>
        <w:placeholder>
          <w:docPart w:val="8FEE074B56364AB6AA3F711291DE44C0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7" w:name="_Toc153785966"/>
      <w:bookmarkStart w:id="8" w:name="_Toc153786134"/>
      <w:bookmarkStart w:id="9" w:name="_Toc153786221"/>
      <w:bookmarkStart w:id="10" w:name="_Toc203564851"/>
      <w:r>
        <w:rPr>
          <w:rFonts w:eastAsiaTheme="minorHAnsi"/>
          <w:sz w:val="24"/>
        </w:rPr>
        <w:t>Erfahrungen und Referenzen</w:t>
      </w:r>
      <w:bookmarkEnd w:id="7"/>
      <w:bookmarkEnd w:id="8"/>
      <w:bookmarkEnd w:id="9"/>
      <w:bookmarkEnd w:id="10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Erfahrungen und Referenzen Ihrer Organisation, einschließlich Best-Practice-Beispiele aus bereits abgewickelten Förderprojekten. Gehen Sie dabei auch auf mögliche Erfahrungen in der Abwicklung ähnlicher Förderprojekte ein.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22F915491A284192AE38FCCD7B3F976E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11" w:name="_Toc203564852"/>
      <w:r>
        <w:rPr>
          <w:rFonts w:eastAsiaTheme="minorHAnsi"/>
          <w:sz w:val="24"/>
        </w:rPr>
        <w:t>Vergaberecht</w:t>
      </w:r>
      <w:bookmarkEnd w:id="11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Unterliegt die antragstellende Organisation dem Vergaberecht?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477900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269851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Begründung, wenn Nein: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550582878"/>
          <w:placeholder>
            <w:docPart w:val="ED7AB66C5C164017BDF9860941BFA9E6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rPr>
          <w:bCs/>
        </w:rPr>
      </w:pPr>
      <w:r>
        <w:rPr>
          <w:bCs/>
        </w:rPr>
        <w:br w:type="page"/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berschrift1"/>
      </w:pPr>
      <w:bookmarkStart w:id="12" w:name="_Toc203564853"/>
      <w:r>
        <w:t>Beschreibung des Foschungsprojektes</w:t>
      </w:r>
      <w:bookmarkStart w:id="13" w:name="_Toc153785978"/>
      <w:bookmarkStart w:id="14" w:name="_Toc153786233"/>
      <w:bookmarkEnd w:id="12"/>
    </w:p>
    <w:p>
      <w:pPr>
        <w:pStyle w:val="berschrift2"/>
        <w:ind w:left="1134" w:hanging="708"/>
        <w:rPr>
          <w:sz w:val="28"/>
        </w:rPr>
      </w:pPr>
      <w:bookmarkStart w:id="15" w:name="_Toc203564854"/>
      <w:r>
        <w:rPr>
          <w:rFonts w:eastAsiaTheme="minorHAnsi"/>
          <w:sz w:val="24"/>
        </w:rPr>
        <w:t>Forschungsfeld</w:t>
      </w:r>
      <w:bookmarkEnd w:id="13"/>
      <w:bookmarkEnd w:id="14"/>
      <w:bookmarkEnd w:id="1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Forschungsfeld, in dem das Projekt umgesetzt wird, an. Beschreiben Sie Ihre Aktivitäten in diesem Forschungsfeld aktuell, retrospektiv und künftig.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416E573B82844A9EB15FE835D43EA8AF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16" w:name="_Toc203564855"/>
      <w:bookmarkStart w:id="17" w:name="_Toc153785979"/>
      <w:bookmarkStart w:id="18" w:name="_Toc153786234"/>
      <w:r>
        <w:rPr>
          <w:rFonts w:eastAsiaTheme="minorHAnsi"/>
          <w:sz w:val="24"/>
        </w:rPr>
        <w:t>Konkrete Forschungsfrage(n)</w:t>
      </w:r>
      <w:bookmarkEnd w:id="16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Formulieren Sie die konkrete(n) Forschungsfrage(n). </w:t>
      </w:r>
    </w:p>
    <w:sdt>
      <w:sdtPr>
        <w:rPr>
          <w:rStyle w:val="Platzhaltertext"/>
          <w:shd w:val="clear" w:color="auto" w:fill="C3CFE9" w:themeFill="accent6" w:themeFillShade="E6"/>
        </w:rPr>
        <w:id w:val="1724707252"/>
        <w:placeholder>
          <w:docPart w:val="8B1134AA91594BF791DB517D2F2C0BDA"/>
        </w:placeholder>
        <w:showingPlcHdr/>
      </w:sdtPr>
      <w:sdtContent>
        <w:p>
          <w:pPr>
            <w:pStyle w:val="LAKISText"/>
            <w:ind w:left="709"/>
            <w:rPr>
              <w:rStyle w:val="Platzhaltertext"/>
              <w:shd w:val="clear" w:color="auto" w:fill="C3CFE9" w:themeFill="accent6" w:themeFillShade="E6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19" w:name="_Toc203564856"/>
      <w:r>
        <w:rPr>
          <w:rFonts w:eastAsiaTheme="minorHAnsi"/>
          <w:sz w:val="24"/>
        </w:rPr>
        <w:t>Stand der Wissenschaft/Technologie</w:t>
      </w:r>
      <w:bookmarkEnd w:id="19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den aktuellen Stand der Wissenschaft bzw. der Technologie.</w:t>
      </w:r>
    </w:p>
    <w:sdt>
      <w:sdtPr>
        <w:rPr>
          <w:rStyle w:val="Platzhaltertext"/>
          <w:shd w:val="clear" w:color="auto" w:fill="C3CFE9" w:themeFill="accent6" w:themeFillShade="E6"/>
        </w:rPr>
        <w:id w:val="-564267652"/>
        <w:placeholder>
          <w:docPart w:val="EB7252F1E9904427B302B731C900018B"/>
        </w:placeholder>
        <w:showingPlcHdr/>
      </w:sdtPr>
      <w:sdtContent>
        <w:p>
          <w:pPr>
            <w:pStyle w:val="LAKISText"/>
            <w:ind w:left="709"/>
            <w:rPr>
              <w:rStyle w:val="Platzhaltertext"/>
              <w:shd w:val="clear" w:color="auto" w:fill="C3CFE9" w:themeFill="accent6" w:themeFillShade="E6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20" w:name="_Toc203564857"/>
      <w:r>
        <w:rPr>
          <w:rFonts w:eastAsiaTheme="minorHAnsi"/>
          <w:sz w:val="24"/>
        </w:rPr>
        <w:t>Projektbeschreibung</w:t>
      </w:r>
      <w:bookmarkEnd w:id="17"/>
      <w:bookmarkEnd w:id="18"/>
      <w:bookmarkEnd w:id="20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spezifische Problemlage sowie die Ausgangssituation, die technischen Risiken und Lösungsansätze sowie die geplanten Schritte zur Durchführung des Projektes inkl. ausführliche Beschreibung der Arbeitspakete.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Bei Kooperation: Führen sie in der Beschreibung der Arbeitspakete die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Tätigkeiten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u w:val="single"/>
          <w:lang w:eastAsia="en-US"/>
        </w:rPr>
        <w:t>je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Projektpartnerin an.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834496306"/>
        <w:placeholder>
          <w:docPart w:val="3993494D8566494390AC8DDBA963E056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21" w:name="_Toc203564858"/>
      <w:r>
        <w:rPr>
          <w:rFonts w:eastAsiaTheme="minorHAnsi"/>
          <w:sz w:val="24"/>
        </w:rPr>
        <w:t>Kurzbeschreibung des Projektes</w:t>
      </w:r>
      <w:bookmarkEnd w:id="21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Verfassen Sie eine leicht verständliche Kurzbeschreibung des Projektes, die in klarer und einfacher Sprache für Personen ohne Fachkenntnisse formuliert ist. (max. 1000 Zeichen)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231805679"/>
        <w:placeholder>
          <w:docPart w:val="203A6DF007EF46849AB7AF558DCE7093"/>
        </w:placeholder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22" w:name="_Toc203564859"/>
      <w:bookmarkStart w:id="23" w:name="_Toc153785980"/>
      <w:bookmarkStart w:id="24" w:name="_Toc153786235"/>
      <w:r>
        <w:rPr>
          <w:rFonts w:eastAsiaTheme="minorHAnsi"/>
          <w:sz w:val="24"/>
        </w:rPr>
        <w:lastRenderedPageBreak/>
        <w:t>Strategie zur wissenschaftlichen Nutzung/Verwertung.</w:t>
      </w:r>
      <w:bookmarkEnd w:id="22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Strategie zur wissenschaftlichen Nutzung/Verwertung der Projektergebnisse. Sind wissenschaftliche Verwertungsmöglichkeiten geplant? (Publikationen, Folgeprojekte in kompetitiven Programmen, insbesondere Horizon Europe) </w:t>
      </w:r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054845741"/>
          <w:placeholder>
            <w:docPart w:val="8454EB3972B74A1D8BA3A986FD25C4C3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25" w:name="_Toc203564860"/>
      <w:r>
        <w:rPr>
          <w:rFonts w:eastAsiaTheme="minorHAnsi"/>
          <w:sz w:val="24"/>
        </w:rPr>
        <w:t xml:space="preserve">Strategische Positionierung </w:t>
      </w:r>
      <w:bookmarkEnd w:id="23"/>
      <w:bookmarkEnd w:id="24"/>
      <w:r>
        <w:rPr>
          <w:rFonts w:eastAsiaTheme="minorHAnsi"/>
          <w:sz w:val="24"/>
        </w:rPr>
        <w:t>und projektspezifischer Beitrag</w:t>
      </w:r>
      <w:bookmarkEnd w:id="2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Bedeutung des Projektes für die strategische Positionierung der Förderwerberin und den projektspezifischen Beitrag zu den Strategien des Landes NÖ.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</w:t>
      </w:r>
      <w:hyperlink r:id="rId9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NÖ Wirtschaftsstrategie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, </w:t>
      </w:r>
      <w:hyperlink r:id="rId10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Zukunft.Wirtschaft.Niederösterreich - Land Niederösterreich</w:t>
        </w:r>
      </w:hyperlink>
      <w:r>
        <w:rPr>
          <w:rStyle w:val="Hyperlink"/>
          <w:rFonts w:ascii="Cambria" w:eastAsiaTheme="minorHAnsi" w:hAnsi="Cambria" w:cstheme="minorBidi"/>
          <w:bCs/>
          <w:sz w:val="21"/>
          <w:szCs w:val="22"/>
          <w:lang w:eastAsia="en-US"/>
        </w:rPr>
        <w:t>,</w:t>
      </w:r>
      <w:r>
        <w:t xml:space="preserve"> </w:t>
      </w:r>
      <w:hyperlink r:id="rId11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NÖ FTI-Strategie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)</w:t>
      </w:r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D5A8B223AC114C86A4DAB0F7602CDF42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26" w:name="_Toc203564087"/>
      <w:bookmarkStart w:id="27" w:name="_Toc203564425"/>
      <w:bookmarkStart w:id="28" w:name="_Toc203564483"/>
      <w:bookmarkStart w:id="29" w:name="_Toc203564861"/>
      <w:bookmarkStart w:id="30" w:name="_Toc203564088"/>
      <w:bookmarkStart w:id="31" w:name="_Toc203564426"/>
      <w:bookmarkStart w:id="32" w:name="_Toc203564484"/>
      <w:bookmarkStart w:id="33" w:name="_Toc203564862"/>
      <w:bookmarkStart w:id="34" w:name="_Toc203564089"/>
      <w:bookmarkStart w:id="35" w:name="_Toc203564427"/>
      <w:bookmarkStart w:id="36" w:name="_Toc203564485"/>
      <w:bookmarkStart w:id="37" w:name="_Toc203564863"/>
      <w:bookmarkStart w:id="38" w:name="_Toc203564090"/>
      <w:bookmarkStart w:id="39" w:name="_Toc203564428"/>
      <w:bookmarkStart w:id="40" w:name="_Toc203564486"/>
      <w:bookmarkStart w:id="41" w:name="_Toc203564864"/>
      <w:bookmarkStart w:id="42" w:name="_Toc203564091"/>
      <w:bookmarkStart w:id="43" w:name="_Toc203564429"/>
      <w:bookmarkStart w:id="44" w:name="_Toc203564487"/>
      <w:bookmarkStart w:id="45" w:name="_Toc203564865"/>
      <w:bookmarkStart w:id="46" w:name="_Toc203564092"/>
      <w:bookmarkStart w:id="47" w:name="_Toc203564430"/>
      <w:bookmarkStart w:id="48" w:name="_Toc203564488"/>
      <w:bookmarkStart w:id="49" w:name="_Toc203564866"/>
      <w:bookmarkStart w:id="50" w:name="_Toc203564093"/>
      <w:bookmarkStart w:id="51" w:name="_Toc203564431"/>
      <w:bookmarkStart w:id="52" w:name="_Toc203564489"/>
      <w:bookmarkStart w:id="53" w:name="_Toc203564867"/>
      <w:bookmarkStart w:id="54" w:name="_Toc203564094"/>
      <w:bookmarkStart w:id="55" w:name="_Toc203564432"/>
      <w:bookmarkStart w:id="56" w:name="_Toc203564490"/>
      <w:bookmarkStart w:id="57" w:name="_Toc203564868"/>
      <w:bookmarkStart w:id="58" w:name="_Toc203564095"/>
      <w:bookmarkStart w:id="59" w:name="_Toc203564433"/>
      <w:bookmarkStart w:id="60" w:name="_Toc203564491"/>
      <w:bookmarkStart w:id="61" w:name="_Toc203564869"/>
      <w:bookmarkStart w:id="62" w:name="_Toc203564096"/>
      <w:bookmarkStart w:id="63" w:name="_Toc203564434"/>
      <w:bookmarkStart w:id="64" w:name="_Toc203564492"/>
      <w:bookmarkStart w:id="65" w:name="_Toc203564870"/>
      <w:bookmarkStart w:id="66" w:name="_Toc203564097"/>
      <w:bookmarkStart w:id="67" w:name="_Toc203564435"/>
      <w:bookmarkStart w:id="68" w:name="_Toc203564493"/>
      <w:bookmarkStart w:id="69" w:name="_Toc203564871"/>
      <w:bookmarkStart w:id="70" w:name="_Toc203564098"/>
      <w:bookmarkStart w:id="71" w:name="_Toc203564436"/>
      <w:bookmarkStart w:id="72" w:name="_Toc203564494"/>
      <w:bookmarkStart w:id="73" w:name="_Toc203564872"/>
      <w:bookmarkStart w:id="74" w:name="_Toc153785971"/>
      <w:bookmarkStart w:id="75" w:name="_Toc153786139"/>
      <w:bookmarkStart w:id="76" w:name="_Toc153786226"/>
      <w:bookmarkStart w:id="77" w:name="_Toc20356487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>
        <w:rPr>
          <w:rFonts w:eastAsiaTheme="minorHAnsi"/>
          <w:sz w:val="24"/>
        </w:rPr>
        <w:t>Ausfinanzierung des Projektes</w:t>
      </w:r>
      <w:bookmarkEnd w:id="74"/>
      <w:bookmarkEnd w:id="75"/>
      <w:bookmarkEnd w:id="76"/>
      <w:bookmarkEnd w:id="77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geplante Finanzierung des Eigenmittelanteils.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C3596DFE5473410FB0371152DE6DF494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78" w:name="_Toc203564874"/>
      <w:r>
        <w:rPr>
          <w:rFonts w:eastAsiaTheme="minorHAnsi"/>
          <w:sz w:val="24"/>
        </w:rPr>
        <w:t>Vorhandenen Kapazitäten</w:t>
      </w:r>
      <w:bookmarkEnd w:id="78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im Projekt vorhandenen Kapazitäten: Personal, Räumlichkeiten, Infrastruktur und Projektmanagementtools.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72947722"/>
        <w:placeholder>
          <w:docPart w:val="62E8520098B342478988E46EB3B890D1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1"/>
      </w:pPr>
      <w:bookmarkStart w:id="79" w:name="_Toc203564101"/>
      <w:bookmarkStart w:id="80" w:name="_Toc203564439"/>
      <w:bookmarkStart w:id="81" w:name="_Toc203564497"/>
      <w:bookmarkStart w:id="82" w:name="_Toc203564875"/>
      <w:bookmarkStart w:id="83" w:name="_Toc203564896"/>
      <w:bookmarkEnd w:id="79"/>
      <w:bookmarkEnd w:id="80"/>
      <w:bookmarkEnd w:id="81"/>
      <w:bookmarkEnd w:id="82"/>
      <w:r>
        <w:t>Erforderliche Beilagen</w:t>
      </w:r>
      <w:bookmarkEnd w:id="83"/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NÖ Wirtschaftsförderungsportal zu übermitteln.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Mit einem * gekennzeichnete Beilagen müssen IM ORIGINAL mit FIRMENMÄSSIGER FERTIGUNG (hierzu zählt auch die elektronische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>
      <w:pPr>
        <w:spacing w:after="120"/>
        <w:rPr>
          <w:bCs/>
        </w:rPr>
      </w:pPr>
      <w:r>
        <w:rPr>
          <w:b/>
          <w:bCs/>
          <w:sz w:val="22"/>
        </w:rPr>
        <w:lastRenderedPageBreak/>
        <w:t>Organisationsbezogene Unterlagen</w:t>
      </w:r>
      <w:r>
        <w:rPr>
          <w:bCs/>
        </w:rPr>
        <w:t xml:space="preserve"> zur Antragstellung von Förderwerberin und Kooperationspartnerin (sofern vorhanden) 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Mitarbeiterzahlen (VZÄ), Umsatz, Bilanzsumme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>
      <w:pPr>
        <w:spacing w:after="120" w:line="240" w:lineRule="auto"/>
        <w:ind w:left="360"/>
        <w:rPr>
          <w:bCs/>
        </w:rPr>
      </w:pPr>
    </w:p>
    <w:p>
      <w:pPr>
        <w:spacing w:after="120" w:line="240" w:lineRule="auto"/>
        <w:ind w:left="360"/>
        <w:rPr>
          <w:bCs/>
        </w:rPr>
      </w:pPr>
      <w:r>
        <w:rPr>
          <w:bCs/>
        </w:rPr>
        <w:t>Bei einer Kooperation: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 xml:space="preserve">Unterfertiger Konsortialvertrag (Vorlage unter </w:t>
      </w:r>
      <w:hyperlink r:id="rId12" w:history="1">
        <w:r>
          <w:rPr>
            <w:rStyle w:val="Hyperlink"/>
          </w:rPr>
          <w:t>Rechtliches Service – FFG Muster-Konsortialvertrag | FFG</w:t>
        </w:r>
      </w:hyperlink>
      <w:r>
        <w:t>)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Partnerantrag*</w:t>
      </w:r>
    </w:p>
    <w:p>
      <w:pPr>
        <w:spacing w:after="120"/>
        <w:rPr>
          <w:bCs/>
        </w:rPr>
      </w:pPr>
    </w:p>
    <w:p>
      <w:pPr>
        <w:spacing w:after="120"/>
        <w:rPr>
          <w:bCs/>
        </w:rPr>
      </w:pPr>
      <w:r>
        <w:rPr>
          <w:b/>
          <w:bCs/>
          <w:sz w:val="22"/>
        </w:rPr>
        <w:t>Projektbezogene Unterlagen</w:t>
      </w:r>
      <w:r>
        <w:rPr>
          <w:bCs/>
          <w:sz w:val="22"/>
        </w:rPr>
        <w:t xml:space="preserve"> </w:t>
      </w:r>
      <w:r>
        <w:rPr>
          <w:bCs/>
        </w:rPr>
        <w:t>zur Antragstellung von Förderwerberin und Kooperationspartnerin (sofern vorhanden)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Leadpartnerin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Kooperationspartnerin (sofern notwendig)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und -mitarbeiter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>
      <w:pPr>
        <w:pStyle w:val="berschrift1"/>
        <w:rPr>
          <w:noProof/>
        </w:rPr>
      </w:pPr>
      <w:bookmarkStart w:id="84" w:name="_Toc203564897"/>
      <w:r>
        <w:t>Sonstige unterlagen</w:t>
      </w:r>
      <w:bookmarkEnd w:id="84"/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Antragsformular (über das Wirtschaftsförderungsportal) *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 für Projekte im selben thematischen Kontext zum eingereichten Vorhaben bzw. für dieselben Vorhabenskosten</w:t>
      </w:r>
    </w:p>
    <w:p>
      <w:pPr>
        <w:pStyle w:val="berschrift1"/>
      </w:pPr>
      <w:bookmarkStart w:id="85" w:name="_Toc203564898"/>
      <w:r>
        <w:t>Hinweise zur EFRE/IBW &amp; JTF Förderung</w:t>
      </w:r>
      <w:bookmarkEnd w:id="85"/>
    </w:p>
    <w:p>
      <w:pPr>
        <w:pStyle w:val="Listenabsatz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 xml:space="preserve">Zur Abwicklung Ihres Projektes im Rahmen einer EFRE/IBW &amp; JTF-Förderung beachten Sie bitte insbesondere die </w:t>
      </w:r>
      <w:r>
        <w:rPr>
          <w:bCs/>
          <w:i/>
        </w:rPr>
        <w:t>Nationalen Förderfähigkeitsregeln (NFFR) 2021-2027</w:t>
      </w:r>
      <w:r>
        <w:rPr>
          <w:bCs/>
        </w:rPr>
        <w:t xml:space="preserve"> unter</w:t>
      </w:r>
      <w:r>
        <w:rPr>
          <w:color w:val="000000"/>
          <w:sz w:val="27"/>
          <w:szCs w:val="27"/>
        </w:rPr>
        <w:t xml:space="preserve"> </w:t>
      </w:r>
      <w:hyperlink r:id="rId13" w:history="1">
        <w:r>
          <w:rPr>
            <w:rStyle w:val="Hyperlink"/>
          </w:rPr>
          <w:t>Rechtsgrundlagen - EU-Förderung für regionale Entwicklung (efre.gv.at)</w:t>
        </w:r>
      </w:hyperlink>
      <w:r>
        <w:t>.</w:t>
      </w:r>
    </w:p>
    <w:sectPr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2726145</wp:posOffset>
                      </wp:positionH>
                      <wp:positionV relativeFrom="paragraph">
                        <wp:posOffset>81461</wp:posOffset>
                      </wp:positionV>
                      <wp:extent cx="1256937" cy="375558"/>
                      <wp:effectExtent l="0" t="0" r="0" b="5715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6937" cy="375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Version 01.04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214.65pt;margin-top:6.4pt;width:98.95pt;height:29.5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Version 01.04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5006702</wp:posOffset>
                      </wp:positionH>
                      <wp:positionV relativeFrom="paragraph">
                        <wp:posOffset>70576</wp:posOffset>
                      </wp:positionV>
                      <wp:extent cx="844731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73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1" o:spid="_x0000_s1027" type="#_x0000_t202" style="position:absolute;left:0;text-align:left;margin-left:394.25pt;margin-top:5.55pt;width:66.5pt;height:27.8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</w:t>
                                  </w:r>
                                  <w:bookmarkStart w:id="86" w:name="_GoBack"/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mit Zukunft.</w:t>
                                  </w:r>
                                  <w:bookmarkEnd w:id="8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</w:t>
                            </w:r>
                            <w:bookmarkStart w:id="87" w:name="_GoBack"/>
                            <w:r>
                              <w:rPr>
                                <w:sz w:val="16"/>
                                <w:szCs w:val="18"/>
                              </w:rPr>
                              <w:t xml:space="preserve"> mit Zukunft.</w:t>
                            </w:r>
                            <w:bookmarkEnd w:id="87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6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3471204</wp:posOffset>
          </wp:positionH>
          <wp:positionV relativeFrom="paragraph">
            <wp:posOffset>199</wp:posOffset>
          </wp:positionV>
          <wp:extent cx="2178424" cy="474980"/>
          <wp:effectExtent l="0" t="0" r="0" b="1270"/>
          <wp:wrapNone/>
          <wp:docPr id="2" name="Grafik 2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424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align>center</wp:align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0;width:8in;height:823.9pt;rotation:18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26035" b="2794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" fillcolor="white [3212]" strokecolor="white [3212]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B6D47A42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FD961B1E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5"/>
  </w:num>
  <w:num w:numId="11">
    <w:abstractNumId w:val="1"/>
  </w:num>
  <w:num w:numId="1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D7580B1E-CAE9-4CBB-B8EC-FFD6A208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21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5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2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9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ind w:left="0" w:hanging="397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6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Gitternetztabelle1hellAkzent4">
    <w:name w:val="Grid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Standard"/>
    <w:qFormat/>
    <w:pPr>
      <w:numPr>
        <w:numId w:val="9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'1.0' encoding='UTF-8' standalone='no' ?><Relationships xmlns="http://schemas.openxmlformats.org/package/2006/relationships"><Relationship Id="rId8" Type="http://schemas.openxmlformats.org/officeDocument/2006/relationships/hyperlink" Target="http://noe.gv.at/wirtschaft" TargetMode="External"></Relationship><Relationship Id="rId13" Type="http://schemas.openxmlformats.org/officeDocument/2006/relationships/hyperlink" Target="https://www.efre.gv.at/downloads/rechtsgrundlagen" TargetMode="External"></Relationship><Relationship Id="rId18" Type="http://schemas.openxmlformats.org/officeDocument/2006/relationships/header" Target="header3.xml"></Relationship><Relationship Id="rId3" Type="http://schemas.openxmlformats.org/officeDocument/2006/relationships/styles" Target="styles.xml"></Relationship><Relationship Id="rId21" Type="http://schemas.openxmlformats.org/officeDocument/2006/relationships/glossaryDocument" Target="glossary/document.xml"></Relationship><Relationship Id="rId7" Type="http://schemas.openxmlformats.org/officeDocument/2006/relationships/endnotes" Target="endnotes.xml"></Relationship><Relationship Id="rId12" Type="http://schemas.openxmlformats.org/officeDocument/2006/relationships/hyperlink" Target="https://www.ffg.at/Konsortialvertrag" TargetMode="External"></Relationship><Relationship Id="rId17" Type="http://schemas.openxmlformats.org/officeDocument/2006/relationships/footer" Target="footer2.xml"></Relationship><Relationship Id="rId2" Type="http://schemas.openxmlformats.org/officeDocument/2006/relationships/numbering" Target="numbering.xml"></Relationship><Relationship Id="rId16" Type="http://schemas.openxmlformats.org/officeDocument/2006/relationships/footer" Target="footer1.xml"></Relationship><Relationship Id="rId20" Type="http://schemas.openxmlformats.org/officeDocument/2006/relationships/fontTable" Target="fontTable.xml"></Relationship><Relationship Id="rId1" Type="http://schemas.openxmlformats.org/officeDocument/2006/relationships/customXml" Target="../customXml/item1.xml"></Relationship><Relationship Id="rId6" Type="http://schemas.openxmlformats.org/officeDocument/2006/relationships/footnotes" Target="footnotes.xml"></Relationship><Relationship Id="rId11" Type="http://schemas.openxmlformats.org/officeDocument/2006/relationships/hyperlink" Target="https://www.noe.gv.at/noe/Wissenschaft-Forschung/FTI-Strategie.html" TargetMode="External"></Relationship><Relationship Id="rId5" Type="http://schemas.openxmlformats.org/officeDocument/2006/relationships/webSettings" Target="webSettings.xml"></Relationship><Relationship Id="rId15" Type="http://schemas.openxmlformats.org/officeDocument/2006/relationships/header" Target="header2.xml"></Relationship><Relationship Id="rId10" Type="http://schemas.openxmlformats.org/officeDocument/2006/relationships/hyperlink" Target="https://noel.gv.at/noe/Wirtschaft-Tourismus-Technologie/Zukunft-Wirtschaft-Niederoesterreich.html" TargetMode="External"></Relationship><Relationship Id="rId19" Type="http://schemas.openxmlformats.org/officeDocument/2006/relationships/footer" Target="footer3.xml"></Relationship><Relationship Id="rId4" Type="http://schemas.openxmlformats.org/officeDocument/2006/relationships/settings" Target="settings.xml"></Relationship><Relationship Id="rId9" Type="http://schemas.openxmlformats.org/officeDocument/2006/relationships/hyperlink" Target="https://www.noe.gv.at/noe/Wirtschaft-Tourismus-Technologie/Wirtschaftsstrategie_Niederoesterreich_neu_2025.html" TargetMode="External"></Relationship><Relationship Id="rId14" Type="http://schemas.openxmlformats.org/officeDocument/2006/relationships/header" Target="header1.xml"></Relationship><Relationship Id="rId22" Type="http://schemas.openxmlformats.org/officeDocument/2006/relationships/theme" Target="theme/theme1.xml"></Relationship><Relationship Id="rId23" Type="http://schemas.openxmlformats.org/officeDocument/2006/relationships/customXml" Target="../customXml/item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gs\AppData\Local\Fabasoft\Work\Dokumentenvorlage_WST3_kurzinformation_ohne-Deckblatt_mit_EFRE_NEU202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674EFACC704BE4BC374E9A35A22C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67028-3C81-4345-9FCD-FE573E34914C}"/>
      </w:docPartPr>
      <w:docPartBody>
        <w:p>
          <w:pPr>
            <w:pStyle w:val="4B674EFACC704BE4BC374E9A35A22C6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EE074B56364AB6AA3F711291DE4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ED1CE-1157-42EE-9696-C935E3541293}"/>
      </w:docPartPr>
      <w:docPartBody>
        <w:p>
          <w:pPr>
            <w:pStyle w:val="8FEE074B56364AB6AA3F711291DE44C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F915491A284192AE38FCCD7B3F9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4F9DC-121B-42E9-9ADF-3C5718F187AA}"/>
      </w:docPartPr>
      <w:docPartBody>
        <w:p>
          <w:pPr>
            <w:pStyle w:val="22F915491A284192AE38FCCD7B3F976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6E573B82844A9EB15FE835D43EA8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4A16B-EA93-4389-870B-CEECFE5DC7AB}"/>
      </w:docPartPr>
      <w:docPartBody>
        <w:p>
          <w:pPr>
            <w:pStyle w:val="416E573B82844A9EB15FE835D43EA8A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1134AA91594BF791DB517D2F2C0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84E39-04CD-4B19-B7BD-64DB486D47FE}"/>
      </w:docPartPr>
      <w:docPartBody>
        <w:p>
          <w:pPr>
            <w:pStyle w:val="8B1134AA91594BF791DB517D2F2C0BD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B7252F1E9904427B302B731C90001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73AE8B-E70A-422A-B0FF-D2FBFB2C3E34}"/>
      </w:docPartPr>
      <w:docPartBody>
        <w:p>
          <w:pPr>
            <w:pStyle w:val="EB7252F1E9904427B302B731C900018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93494D8566494390AC8DDBA963E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E351FA-F1F1-45D4-B9E9-477D94C42989}"/>
      </w:docPartPr>
      <w:docPartBody>
        <w:p>
          <w:pPr>
            <w:pStyle w:val="3993494D8566494390AC8DDBA963E05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3A6DF007EF46849AB7AF558DCE7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035FED-9200-4C9C-8B5F-95699489AC05}"/>
      </w:docPartPr>
      <w:docPartBody>
        <w:p>
          <w:pPr>
            <w:pStyle w:val="203A6DF007EF46849AB7AF558DCE709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54EB3972B74A1D8BA3A986FD25C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821C6-1066-40A9-A0B2-CAA0AC07343F}"/>
      </w:docPartPr>
      <w:docPartBody>
        <w:p>
          <w:pPr>
            <w:pStyle w:val="8454EB3972B74A1D8BA3A986FD25C4C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5A8B223AC114C86A4DAB0F7602CD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7E890-F368-4EE0-995B-4A61F778C401}"/>
      </w:docPartPr>
      <w:docPartBody>
        <w:p>
          <w:pPr>
            <w:pStyle w:val="D5A8B223AC114C86A4DAB0F7602CDF4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596DFE5473410FB0371152DE6DF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D937A-4857-4AF7-B030-31D2890E345C}"/>
      </w:docPartPr>
      <w:docPartBody>
        <w:p>
          <w:pPr>
            <w:pStyle w:val="C3596DFE5473410FB0371152DE6DF494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2E8520098B342478988E46EB3B89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78D1AD-6A7A-4782-8BF8-1B48D6EC6B54}"/>
      </w:docPartPr>
      <w:docPartBody>
        <w:p>
          <w:pPr>
            <w:pStyle w:val="62E8520098B342478988E46EB3B890D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7AB66C5C164017BDF9860941BFA9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B3523-83C6-45E9-A08E-2B3B25C78ACD}"/>
      </w:docPartPr>
      <w:docPartBody>
        <w:p>
          <w:pPr>
            <w:pStyle w:val="ED7AB66C5C164017BDF9860941BFA9E6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4B674EFACC704BE4BC374E9A35A22C67">
    <w:name w:val="4B674EFACC704BE4BC374E9A35A22C67"/>
  </w:style>
  <w:style w:type="paragraph" w:customStyle="1" w:styleId="F4ACFC2565AF44C08A2D204830C2A4D3">
    <w:name w:val="F4ACFC2565AF44C08A2D204830C2A4D3"/>
  </w:style>
  <w:style w:type="paragraph" w:customStyle="1" w:styleId="8FEE074B56364AB6AA3F711291DE44C0">
    <w:name w:val="8FEE074B56364AB6AA3F711291DE44C0"/>
  </w:style>
  <w:style w:type="paragraph" w:customStyle="1" w:styleId="22F915491A284192AE38FCCD7B3F976E">
    <w:name w:val="22F915491A284192AE38FCCD7B3F976E"/>
  </w:style>
  <w:style w:type="paragraph" w:customStyle="1" w:styleId="4800271DB82449D8B528C92CEB22BEA4">
    <w:name w:val="4800271DB82449D8B528C92CEB22BEA4"/>
  </w:style>
  <w:style w:type="paragraph" w:customStyle="1" w:styleId="51306219C35A4B029FB4F170959AEF21">
    <w:name w:val="51306219C35A4B029FB4F170959AEF21"/>
  </w:style>
  <w:style w:type="paragraph" w:customStyle="1" w:styleId="FDD92D4D3090446AAAB91368E290178D">
    <w:name w:val="FDD92D4D3090446AAAB91368E290178D"/>
  </w:style>
  <w:style w:type="paragraph" w:customStyle="1" w:styleId="0BFC26D8B106450A91A5933485645068">
    <w:name w:val="0BFC26D8B106450A91A5933485645068"/>
  </w:style>
  <w:style w:type="paragraph" w:customStyle="1" w:styleId="E22AB3C8B2214D3282AEC02184C04F2A">
    <w:name w:val="E22AB3C8B2214D3282AEC02184C04F2A"/>
  </w:style>
  <w:style w:type="paragraph" w:customStyle="1" w:styleId="D020DE01F251440C97B98A64F671E9AE">
    <w:name w:val="D020DE01F251440C97B98A64F671E9AE"/>
  </w:style>
  <w:style w:type="paragraph" w:customStyle="1" w:styleId="416E573B82844A9EB15FE835D43EA8AF">
    <w:name w:val="416E573B82844A9EB15FE835D43EA8AF"/>
  </w:style>
  <w:style w:type="paragraph" w:customStyle="1" w:styleId="8B1134AA91594BF791DB517D2F2C0BDA">
    <w:name w:val="8B1134AA91594BF791DB517D2F2C0BDA"/>
  </w:style>
  <w:style w:type="paragraph" w:customStyle="1" w:styleId="EB7252F1E9904427B302B731C900018B">
    <w:name w:val="EB7252F1E9904427B302B731C900018B"/>
  </w:style>
  <w:style w:type="paragraph" w:customStyle="1" w:styleId="3993494D8566494390AC8DDBA963E056">
    <w:name w:val="3993494D8566494390AC8DDBA963E056"/>
  </w:style>
  <w:style w:type="paragraph" w:customStyle="1" w:styleId="203A6DF007EF46849AB7AF558DCE7093">
    <w:name w:val="203A6DF007EF46849AB7AF558DCE7093"/>
  </w:style>
  <w:style w:type="paragraph" w:customStyle="1" w:styleId="8454EB3972B74A1D8BA3A986FD25C4C3">
    <w:name w:val="8454EB3972B74A1D8BA3A986FD25C4C3"/>
  </w:style>
  <w:style w:type="paragraph" w:customStyle="1" w:styleId="D5A8B223AC114C86A4DAB0F7602CDF42">
    <w:name w:val="D5A8B223AC114C86A4DAB0F7602CDF42"/>
  </w:style>
  <w:style w:type="paragraph" w:customStyle="1" w:styleId="C5A23CA8872945E3B511B1D28DF0C11A">
    <w:name w:val="C5A23CA8872945E3B511B1D28DF0C11A"/>
  </w:style>
  <w:style w:type="paragraph" w:customStyle="1" w:styleId="F20DB0CB2DA44CFF90577D2D7FA61131">
    <w:name w:val="F20DB0CB2DA44CFF90577D2D7FA61131"/>
  </w:style>
  <w:style w:type="paragraph" w:customStyle="1" w:styleId="91F4F2841143423B9DC732DE1EDA74E4">
    <w:name w:val="91F4F2841143423B9DC732DE1EDA74E4"/>
  </w:style>
  <w:style w:type="paragraph" w:customStyle="1" w:styleId="C3596DFE5473410FB0371152DE6DF494">
    <w:name w:val="C3596DFE5473410FB0371152DE6DF494"/>
  </w:style>
  <w:style w:type="paragraph" w:customStyle="1" w:styleId="62E8520098B342478988E46EB3B890D1">
    <w:name w:val="62E8520098B342478988E46EB3B890D1"/>
  </w:style>
  <w:style w:type="paragraph" w:customStyle="1" w:styleId="CF0E946F71034EBC913CAE2C56442693">
    <w:name w:val="CF0E946F71034EBC913CAE2C56442693"/>
  </w:style>
  <w:style w:type="paragraph" w:customStyle="1" w:styleId="2EE76ABD549542D4B4BDBAF22F215806">
    <w:name w:val="2EE76ABD549542D4B4BDBAF22F215806"/>
  </w:style>
  <w:style w:type="paragraph" w:customStyle="1" w:styleId="ED7AB66C5C164017BDF9860941BFA9E6">
    <w:name w:val="ED7AB66C5C164017BDF9860941BFA9E6"/>
  </w:style>
  <w:style w:type="paragraph" w:customStyle="1" w:styleId="0B28230B891943A19074A1DCE50BAF51">
    <w:name w:val="0B28230B891943A19074A1DCE50BAF51"/>
  </w:style>
  <w:style w:type="paragraph" w:customStyle="1" w:styleId="28D208E54A104FFB802664B0B013C12C">
    <w:name w:val="28D208E54A104FFB802664B0B013C12C"/>
  </w:style>
  <w:style w:type="paragraph" w:customStyle="1" w:styleId="7E74060E77E443F0AAE882DB3893168E">
    <w:name w:val="7E74060E77E443F0AAE882DB3893168E"/>
  </w:style>
  <w:style w:type="paragraph" w:customStyle="1" w:styleId="C2AC856FB01C4C89BFD9B66DD3E09631">
    <w:name w:val="C2AC856FB01C4C89BFD9B66DD3E09631"/>
  </w:style>
  <w:style w:type="paragraph" w:customStyle="1" w:styleId="CA4D9CF9937C431DAECFBB6FD5C2A22E">
    <w:name w:val="CA4D9CF9937C431DAECFBB6FD5C2A22E"/>
  </w:style>
  <w:style w:type="paragraph" w:customStyle="1" w:styleId="3A025EE1E83A44CCA4BF132BAF8A25DA">
    <w:name w:val="3A025EE1E83A44CCA4BF132BAF8A25DA"/>
  </w:style>
  <w:style w:type="paragraph" w:customStyle="1" w:styleId="7119E9A6E1394C6C92A8133ABACFAE32">
    <w:name w:val="7119E9A6E1394C6C92A8133ABACFAE32"/>
  </w:style>
  <w:style w:type="paragraph" w:customStyle="1" w:styleId="719E6A6223184926BB7A80F72EF6AA51">
    <w:name w:val="719E6A6223184926BB7A80F72EF6AA51"/>
  </w:style>
  <w:style w:type="paragraph" w:customStyle="1" w:styleId="D04ADED378EC4DB5A519275468A9731F">
    <w:name w:val="D04ADED378EC4DB5A519275468A9731F"/>
  </w:style>
  <w:style w:type="paragraph" w:customStyle="1" w:styleId="1A541EB19EAE4C56B03413106CC755A2">
    <w:name w:val="1A541EB19EAE4C56B03413106CC755A2"/>
  </w:style>
  <w:style w:type="paragraph" w:customStyle="1" w:styleId="CE83994385D247A586ED89A43D13ED61">
    <w:name w:val="CE83994385D247A586ED89A43D13ED61"/>
  </w:style>
  <w:style w:type="paragraph" w:customStyle="1" w:styleId="ABB12D3FFA584CF585AA84C25617BEDB">
    <w:name w:val="ABB12D3FFA584CF585AA84C25617BEDB"/>
  </w:style>
  <w:style w:type="paragraph" w:customStyle="1" w:styleId="D9873FF828034C3C9539D628C3822C0A">
    <w:name w:val="D9873FF828034C3C9539D628C3822C0A"/>
  </w:style>
  <w:style w:type="paragraph" w:customStyle="1" w:styleId="622D1C32E0444677859B84CC8035D086">
    <w:name w:val="622D1C32E0444677859B84CC8035D086"/>
  </w:style>
  <w:style w:type="paragraph" w:customStyle="1" w:styleId="5117A85DE6A847F2BF82792587746488">
    <w:name w:val="5117A85DE6A847F2BF827925877464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Roswitha Schweifer"/>
    <f:field ref="FSCFOLIO_1_1001_FieldCurrentDate" text="22.07.2025 09:36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_F&amp;E Q Forschungseinrichtungen Leadpartnerin" edit="true"/>
    <f:field ref="CCAPRECONFIG_15_1001_Objektname" text="Projektbeschreibung_F&amp;E Q Forschungseinrichtungen Leadpartnerin" edit="true"/>
    <f:field ref="objname" text="Projektbeschreibung_F&amp;E Q Forschungseinrichtungen Leadpartnerin" edit="true"/>
    <f:field ref="objsubject" text="" edit="true"/>
    <f:field ref="objcreatedby" text="Schweifer, Roswitha"/>
    <f:field ref="objcreatedat" date="2025-07-21T10:30:04" text="21.07.2025 10:30:04"/>
    <f:field ref="objchangedby" text="Schweifer, Roswitha"/>
    <f:field ref="objmodifiedat" date="2025-07-22T09:36:01" text="22.07.2025 09:36:0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  <f:identities>{"FSCFOLIO_1_1001":{"FieldDocumentNumber":null,"FieldSubject":null,"SignaturesFldCtx":null,"FieldLastSignature":null,"FieldLastSignatureBy":null,"FieldLastSignatureAt":null,"FieldLastSignatureRemark":null,"FieldCurrentUser":null,"FieldCurrentDate":null,"FieldReleasedVersionDate":null,"FieldReleasedVersionNr":null},"_":{"doc":null,"objvalidfrom":null,"objvalidto":null,"objname":null,"objsubject":null,"objcreatedby":null,"objcreatedat":null,"objchangedby":null,"objmodifiedat":null},"CCAPRECONFIG_15_1001":{"Objektname":null}}</f:identities>
  <f:translations>{}</f:translations>
</f:fields>
</file>

<file path=customXml/itemProps1.xml><?xml version="1.0" encoding="utf-8"?>
<ds:datastoreItem xmlns:ds="http://schemas.openxmlformats.org/officeDocument/2006/customXml" ds:itemID="{1E90A2A2-A749-4758-83BF-B52275D89C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Dokumentenvorlage_WST3_kurzinformation_ohne-Deckblatt_mit_EFRE_NEU2024.dotx</Template>
  <TotalTime>0</TotalTime>
  <Pages>6</Pages>
  <Words>1041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Gross Sandra</dc:creator>
  <cp:keywords/>
  <dc:description/>
  <cp:lastModifiedBy>Lehmbacher Roswitha (WST3)</cp:lastModifiedBy>
  <cp:revision>3</cp:revision>
  <cp:lastPrinted>2020-01-30T22:00:00Z</cp:lastPrinted>
  <dcterms:created xsi:type="dcterms:W3CDTF">2025-07-21T10:30:00Z</dcterms:created>
  <dcterms:modified xsi:type="dcterms:W3CDTF">2025-07-22T09:28:00Z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Eigner, Mag. (FH)</vt:lpwstr>
  </property>
  <property name="FSC#FSCLAKIS@15.1000:Bearbeiter_Tit_VN_NN" pid="10" fmtid="{D5CDD505-2E9C-101B-9397-08002B2CF9AE}">
    <vt:lpwstr>Gerhild Eigner, Mag. (FH)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Forschung und Technologieentwicklung Qualität 2025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16108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21.07.2025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WST3-A-866/130-2025</vt:lpwstr>
  </property>
  <property name="FSC#FSCLAKIS@15.1000:Objektname" pid="24" fmtid="{D5CDD505-2E9C-101B-9397-08002B2CF9AE}">
    <vt:lpwstr>Projektbeschreibung_x005f_F&amp;E Q Forschungseinrichtungen Leadpartnerin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E i g n e r, Mag. (FH)</vt:lpwstr>
  </property>
  <property name="FSC#FSCLAKIS@15.1000:Systemaenderungszeitpunkt" pid="34" fmtid="{D5CDD505-2E9C-101B-9397-08002B2CF9AE}">
    <vt:lpwstr>22. Juli 2025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Roswitha Schweifer</vt:lpwstr>
  </property>
  <property name="FSC#FSCLAKIS@15.1000:DW_Eigentuemer_Objekt" pid="43" fmtid="{D5CDD505-2E9C-101B-9397-08002B2CF9AE}">
    <vt:lpwstr>16134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Roswitha Schweifer</vt:lpwstr>
  </property>
  <property name="FSC#COOELAK@1.1001:OwnerExtension" pid="73" fmtid="{D5CDD505-2E9C-101B-9397-08002B2CF9AE}">
    <vt:lpwstr>16134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21.07.2025</vt:lpwstr>
  </property>
  <property name="FSC#COOELAK@1.1001:OU" pid="81" fmtid="{D5CDD505-2E9C-101B-9397-08002B2CF9AE}">
    <vt:lpwstr>WST3 (Abteilung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*COO.1000.8802.79.12298127*</vt:lpwstr>
  </property>
  <property name="FSC#COOELAK@1.1001:RefBarCode" pid="84" fmtid="{D5CDD505-2E9C-101B-9397-08002B2CF9AE}">
    <vt:lpwstr>*COO.1000.8802.60.8465883*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roswitha.schweifer@noel.gv.at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Gerhild Eigner, Mag. (FH)</vt:lpwstr>
  </property>
  <property name="FSC#ATSTATECFG@1.1001:AgentPhone" pid="108" fmtid="{D5CDD505-2E9C-101B-9397-08002B2CF9AE}">
    <vt:lpwstr>16108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18.07.2025</vt:lpwstr>
  </property>
  <property name="FSC#ATSTATECFG@1.1001:SubfileSubject" pid="112" fmtid="{D5CDD505-2E9C-101B-9397-08002B2CF9AE}">
    <vt:lpwstr>final für Website inkl. Versionierung 01.04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CCAPRECONFIGG@15.1001:DepartmentON" pid="117" fmtid="{D5CDD505-2E9C-101B-9397-08002B2CF9AE}">
    <vt:lpwstr/>
  </property>
  <property name="FSC#CCAPRECONFIGG@15.1001:DepartmentWebsite" pid="118" fmtid="{D5CDD505-2E9C-101B-9397-08002B2CF9AE}">
    <vt:lpwstr/>
  </property>
  <property name="FSC#ATSTATECFG@1.1001:DepartmentDVR" pid="119" fmtid="{D5CDD505-2E9C-101B-9397-08002B2CF9AE}">
    <vt:lpwstr/>
  </property>
  <property name="FSC#ATSTATECFG@1.1001:DepartmentUID" pid="120" fmtid="{D5CDD505-2E9C-101B-9397-08002B2CF9AE}">
    <vt:lpwstr/>
  </property>
  <property name="FSC#ATSTATECFG@1.1001:SubfileReference" pid="121" fmtid="{D5CDD505-2E9C-101B-9397-08002B2CF9AE}">
    <vt:lpwstr>WST3-A-866/130-2025</vt:lpwstr>
  </property>
  <property name="FSC#ATSTATECFG@1.1001:Clause" pid="122" fmtid="{D5CDD505-2E9C-101B-9397-08002B2CF9AE}">
    <vt:lpwstr/>
  </property>
  <property name="FSC#ATSTATECFG@1.1001:ApprovedSignature" pid="123" fmtid="{D5CDD505-2E9C-101B-9397-08002B2CF9AE}">
    <vt:lpwstr/>
  </property>
  <property name="FSC#ATSTATECFG@1.1001:BankAccount" pid="124" fmtid="{D5CDD505-2E9C-101B-9397-08002B2CF9AE}">
    <vt:lpwstr/>
  </property>
  <property name="FSC#ATSTATECFG@1.1001:BankAccountOwner" pid="125" fmtid="{D5CDD505-2E9C-101B-9397-08002B2CF9AE}">
    <vt:lpwstr/>
  </property>
  <property name="FSC#ATSTATECFG@1.1001:BankInstitute" pid="126" fmtid="{D5CDD505-2E9C-101B-9397-08002B2CF9AE}">
    <vt:lpwstr/>
  </property>
  <property name="FSC#ATSTATECFG@1.1001:BankAccountID" pid="127" fmtid="{D5CDD505-2E9C-101B-9397-08002B2CF9AE}">
    <vt:lpwstr/>
  </property>
  <property name="FSC#ATSTATECFG@1.1001:BankAccountIBAN" pid="128" fmtid="{D5CDD505-2E9C-101B-9397-08002B2CF9AE}">
    <vt:lpwstr/>
  </property>
  <property name="FSC#ATSTATECFG@1.1001:BankAccountBIC" pid="129" fmtid="{D5CDD505-2E9C-101B-9397-08002B2CF9AE}">
    <vt:lpwstr/>
  </property>
  <property name="FSC#ATSTATECFG@1.1001:BankName" pid="130" fmtid="{D5CDD505-2E9C-101B-9397-08002B2CF9AE}">
    <vt:lpwstr/>
  </property>
  <property name="FSC#COOELAK@1.1001:ObjectAddressees" pid="131" fmtid="{D5CDD505-2E9C-101B-9397-08002B2CF9AE}">
    <vt:lpwstr/>
  </property>
  <property name="FSC#COOELAK@1.1001:replyreference" pid="132" fmtid="{D5CDD505-2E9C-101B-9397-08002B2CF9AE}">
    <vt:lpwstr/>
  </property>
  <property name="FSC#COOELAK@1.1001:OfficeHours" pid="133" fmtid="{D5CDD505-2E9C-101B-9397-08002B2CF9AE}">
    <vt:lpwstr/>
  </property>
  <property name="FSC#COOELAK@1.1001:FileRefOULong" pid="134" fmtid="{D5CDD505-2E9C-101B-9397-08002B2CF9AE}">
    <vt:lpwstr>Abteilung Wirtschaft, Tourismus und Technologie</vt:lpwstr>
  </property>
  <property name="FSC#ATPRECONFIG@1.1001:ChargePreview" pid="135" fmtid="{D5CDD505-2E9C-101B-9397-08002B2CF9AE}">
    <vt:lpwstr/>
  </property>
  <property name="FSC#ATSTATECFG@1.1001:ExternalFile" pid="136" fmtid="{D5CDD505-2E9C-101B-9397-08002B2CF9AE}">
    <vt:lpwstr>Bezug: </vt:lpwstr>
  </property>
  <property name="FSC#ATPRECONFIG@1.1001:DispatchClause" pid="137" fmtid="{D5CDD505-2E9C-101B-9397-08002B2CF9AE}">
    <vt:lpwstr/>
  </property>
  <property name="FSC#ATPRECONFIG@1.1001:DepartmentZipCode_DepartmentCity" pid="138" fmtid="{D5CDD505-2E9C-101B-9397-08002B2CF9AE}">
    <vt:lpwstr/>
  </property>
  <property name="FSC#ATPRECONFIG@1.1001:DepartmentStreet_DepartmentZipCode_DepartmentCity" pid="139" fmtid="{D5CDD505-2E9C-101B-9397-08002B2CF9AE}">
    <vt:lpwstr/>
  </property>
  <property name="FSC#COOSYSTEM@1.1:Container" pid="140" fmtid="{D5CDD505-2E9C-101B-9397-08002B2CF9AE}">
    <vt:lpwstr>COO.1000.8802.79.12298127</vt:lpwstr>
  </property>
  <property name="FSC#FSCFOLIO@1.1001:docpropproject" pid="141" fmtid="{D5CDD505-2E9C-101B-9397-08002B2CF9AE}">
    <vt:lpwstr/>
  </property>
</Properties>
</file>